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3D26" w:rsidRDefault="005F323D">
      <w:pPr>
        <w:pStyle w:val="Standard"/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UU.OO - AOU MATER DOMINI-TIROCINIO 3° ANNO DAL 9 MAGGIO AL 11 GIUGNO 2022</w:t>
      </w:r>
    </w:p>
    <w:tbl>
      <w:tblPr>
        <w:tblW w:w="14169" w:type="dxa"/>
        <w:tblInd w:w="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17"/>
        <w:gridCol w:w="2589"/>
        <w:gridCol w:w="2835"/>
        <w:gridCol w:w="2977"/>
        <w:gridCol w:w="2551"/>
      </w:tblGrid>
      <w:tr w:rsidR="00103D26">
        <w:tblPrEx>
          <w:tblCellMar>
            <w:top w:w="0" w:type="dxa"/>
            <w:bottom w:w="0" w:type="dxa"/>
          </w:tblCellMar>
        </w:tblPrEx>
        <w:tc>
          <w:tcPr>
            <w:tcW w:w="32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5F323D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BLOCCO OPERATORIO</w:t>
            </w:r>
          </w:p>
          <w:p w:rsidR="00103D26" w:rsidRDefault="005F323D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LIVELLO 2 A/B</w:t>
            </w:r>
          </w:p>
        </w:tc>
        <w:tc>
          <w:tcPr>
            <w:tcW w:w="25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5F323D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UTI CCH</w:t>
            </w:r>
          </w:p>
          <w:p w:rsidR="00103D26" w:rsidRDefault="005F323D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LIVELLO 2 B</w:t>
            </w:r>
          </w:p>
          <w:p w:rsidR="00103D26" w:rsidRDefault="00103D26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5F323D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RIANIMAZIONE</w:t>
            </w:r>
          </w:p>
          <w:p w:rsidR="00103D26" w:rsidRDefault="005F323D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LIVELLO 1A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5F323D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ORTOPEDIA- CH.MAX-FACCIALE</w:t>
            </w:r>
          </w:p>
          <w:p w:rsidR="00103D26" w:rsidRDefault="005F323D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LIVELLO 7 B</w:t>
            </w: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5F323D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EPATOL.-GASTRO-NEFROL</w:t>
            </w:r>
          </w:p>
          <w:p w:rsidR="00103D26" w:rsidRDefault="005F323D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LIVELLO 8 B</w:t>
            </w:r>
          </w:p>
        </w:tc>
      </w:tr>
      <w:tr w:rsidR="00103D26">
        <w:tblPrEx>
          <w:tblCellMar>
            <w:top w:w="0" w:type="dxa"/>
            <w:bottom w:w="0" w:type="dxa"/>
          </w:tblCellMar>
        </w:tblPrEx>
        <w:trPr>
          <w:trHeight w:val="1588"/>
        </w:trPr>
        <w:tc>
          <w:tcPr>
            <w:tcW w:w="32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5F323D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CRITELLI DAILA</w:t>
            </w:r>
          </w:p>
          <w:p w:rsidR="00103D26" w:rsidRDefault="005F323D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ACRI CARMEN</w:t>
            </w:r>
          </w:p>
          <w:p w:rsidR="00103D26" w:rsidRDefault="005F323D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PALAIA MARTINA</w:t>
            </w:r>
          </w:p>
          <w:p w:rsidR="00103D26" w:rsidRDefault="005F323D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LEONE SILVANA</w:t>
            </w:r>
          </w:p>
          <w:p w:rsidR="00103D26" w:rsidRDefault="005F323D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SPANO’ NOEMI</w:t>
            </w:r>
          </w:p>
        </w:tc>
        <w:tc>
          <w:tcPr>
            <w:tcW w:w="25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5F323D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BERTUCA FRANCESCO</w:t>
            </w:r>
          </w:p>
          <w:p w:rsidR="00103D26" w:rsidRDefault="005F323D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BARBIERI ANASTASIA</w:t>
            </w:r>
          </w:p>
          <w:p w:rsidR="00103D26" w:rsidRDefault="005F323D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GANCI NUNZIO</w:t>
            </w:r>
          </w:p>
          <w:p w:rsidR="00103D26" w:rsidRDefault="005F323D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MELI RAFFAELE</w:t>
            </w:r>
          </w:p>
          <w:p w:rsidR="00103D26" w:rsidRDefault="005F323D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MALENA ANNA</w:t>
            </w:r>
          </w:p>
          <w:p w:rsidR="00103D26" w:rsidRDefault="005F323D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CACCAVANO ALESSANDRA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5F323D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SPROVIERO NILDE</w:t>
            </w:r>
          </w:p>
          <w:p w:rsidR="00103D26" w:rsidRDefault="005F323D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MOSCHETTO SABRINA</w:t>
            </w:r>
          </w:p>
          <w:p w:rsidR="00103D26" w:rsidRDefault="005F323D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SIVIERO </w:t>
            </w:r>
            <w:r>
              <w:rPr>
                <w:sz w:val="20"/>
                <w:szCs w:val="20"/>
              </w:rPr>
              <w:t>NICOLO’</w:t>
            </w:r>
          </w:p>
          <w:p w:rsidR="00103D26" w:rsidRDefault="005F323D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SAGARIA DALILA</w:t>
            </w:r>
          </w:p>
          <w:p w:rsidR="00103D26" w:rsidRDefault="005F323D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MARCONE LUIGINA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5F323D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MOLINARO VALENTINA</w:t>
            </w:r>
          </w:p>
          <w:p w:rsidR="00103D26" w:rsidRDefault="005F323D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GRASSI MARTINA</w:t>
            </w:r>
          </w:p>
          <w:p w:rsidR="00103D26" w:rsidRDefault="005F323D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GRECO MARTINA</w:t>
            </w: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5F323D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PAONESSA KEVIN</w:t>
            </w:r>
          </w:p>
          <w:p w:rsidR="00103D26" w:rsidRDefault="005F323D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MENNITI GIULIA</w:t>
            </w:r>
          </w:p>
          <w:p w:rsidR="00103D26" w:rsidRDefault="005F323D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BILARDO FRANCESCA</w:t>
            </w:r>
          </w:p>
        </w:tc>
      </w:tr>
      <w:tr w:rsidR="00103D26">
        <w:tblPrEx>
          <w:tblCellMar>
            <w:top w:w="0" w:type="dxa"/>
            <w:bottom w:w="0" w:type="dxa"/>
          </w:tblCellMar>
        </w:tblPrEx>
        <w:tc>
          <w:tcPr>
            <w:tcW w:w="32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5F323D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NEUROCHIRURGIA-ORL</w:t>
            </w:r>
          </w:p>
          <w:p w:rsidR="00103D26" w:rsidRDefault="005F323D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LIVELLO 7 B</w:t>
            </w:r>
          </w:p>
          <w:p w:rsidR="00103D26" w:rsidRDefault="00103D26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5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5F323D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EMODINAMICA</w:t>
            </w:r>
          </w:p>
          <w:p w:rsidR="00103D26" w:rsidRDefault="005F323D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LIVELLO 1 B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5F323D">
            <w:pPr>
              <w:pStyle w:val="Standard"/>
              <w:spacing w:after="0" w:line="240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CARDIOLOGIA INTERVENTISTICA</w:t>
            </w:r>
          </w:p>
          <w:p w:rsidR="00103D26" w:rsidRDefault="005F323D">
            <w:pPr>
              <w:pStyle w:val="Standard"/>
              <w:spacing w:after="0" w:line="240" w:lineRule="auto"/>
            </w:pPr>
            <w:r>
              <w:rPr>
                <w:b/>
                <w:bCs/>
                <w:sz w:val="18"/>
                <w:szCs w:val="18"/>
              </w:rPr>
              <w:t>LIVELLO 6 A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5F323D">
            <w:pPr>
              <w:pStyle w:val="Standard"/>
              <w:spacing w:after="0" w:line="240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CARDIOCHIRURGIA/ CHIR. </w:t>
            </w:r>
            <w:r>
              <w:rPr>
                <w:b/>
                <w:bCs/>
                <w:sz w:val="18"/>
                <w:szCs w:val="18"/>
              </w:rPr>
              <w:t>VASCOL./ OCULISTICA</w:t>
            </w:r>
          </w:p>
          <w:p w:rsidR="00103D26" w:rsidRDefault="005F323D">
            <w:pPr>
              <w:pStyle w:val="Standard"/>
              <w:spacing w:after="0" w:line="240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LIVELLO 8 A</w:t>
            </w: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5F323D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ONCOLOGIA</w:t>
            </w:r>
          </w:p>
          <w:p w:rsidR="00103D26" w:rsidRDefault="005F323D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LIVELLO 9 B</w:t>
            </w:r>
          </w:p>
        </w:tc>
      </w:tr>
      <w:tr w:rsidR="00103D26">
        <w:tblPrEx>
          <w:tblCellMar>
            <w:top w:w="0" w:type="dxa"/>
            <w:bottom w:w="0" w:type="dxa"/>
          </w:tblCellMar>
        </w:tblPrEx>
        <w:trPr>
          <w:trHeight w:val="1098"/>
        </w:trPr>
        <w:tc>
          <w:tcPr>
            <w:tcW w:w="32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5F323D">
            <w:pPr>
              <w:pStyle w:val="Standard"/>
              <w:spacing w:after="0"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FRICANO MAURO</w:t>
            </w:r>
          </w:p>
          <w:p w:rsidR="00103D26" w:rsidRDefault="005F323D">
            <w:pPr>
              <w:pStyle w:val="Standard"/>
              <w:spacing w:after="0"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TURCO MARIA</w:t>
            </w:r>
          </w:p>
          <w:p w:rsidR="00103D26" w:rsidRDefault="005F323D">
            <w:pPr>
              <w:pStyle w:val="Standard"/>
              <w:spacing w:after="0"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SPINA GIUSY</w:t>
            </w:r>
          </w:p>
        </w:tc>
        <w:tc>
          <w:tcPr>
            <w:tcW w:w="25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5F323D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GIUFFRIDA NOEMI</w:t>
            </w:r>
          </w:p>
          <w:p w:rsidR="00103D26" w:rsidRDefault="005F323D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 BIANCO SERENA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5F323D">
            <w:pPr>
              <w:pStyle w:val="Standard"/>
              <w:spacing w:after="0" w:line="240" w:lineRule="auto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ZANGARI MATTIA</w:t>
            </w:r>
          </w:p>
          <w:p w:rsidR="00103D26" w:rsidRDefault="005F323D">
            <w:pPr>
              <w:pStyle w:val="Standard"/>
              <w:spacing w:after="0" w:line="240" w:lineRule="auto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NERO VALERIA</w:t>
            </w:r>
          </w:p>
          <w:p w:rsidR="00103D26" w:rsidRDefault="00103D26">
            <w:pPr>
              <w:pStyle w:val="Standard"/>
              <w:spacing w:after="0" w:line="240" w:lineRule="auto"/>
              <w:rPr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5F323D">
            <w:pPr>
              <w:pStyle w:val="Standard"/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PUGLIESE M. NEVE</w:t>
            </w:r>
          </w:p>
          <w:p w:rsidR="00103D26" w:rsidRDefault="005F323D">
            <w:pPr>
              <w:pStyle w:val="Standard"/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ADORNETTI SARA</w:t>
            </w:r>
          </w:p>
          <w:p w:rsidR="00103D26" w:rsidRDefault="00103D26">
            <w:pPr>
              <w:pStyle w:val="Standard"/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5F323D">
            <w:pPr>
              <w:pStyle w:val="Standard"/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CAMPANA SALVATORE</w:t>
            </w:r>
          </w:p>
          <w:p w:rsidR="00103D26" w:rsidRDefault="005F323D">
            <w:pPr>
              <w:pStyle w:val="Standard"/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TODARO FRANCESCO</w:t>
            </w:r>
          </w:p>
          <w:p w:rsidR="00103D26" w:rsidRDefault="005F323D">
            <w:pPr>
              <w:pStyle w:val="Standard"/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CAMPAGNA GIADA</w:t>
            </w:r>
          </w:p>
        </w:tc>
      </w:tr>
      <w:tr w:rsidR="00103D26">
        <w:tblPrEx>
          <w:tblCellMar>
            <w:top w:w="0" w:type="dxa"/>
            <w:bottom w:w="0" w:type="dxa"/>
          </w:tblCellMar>
        </w:tblPrEx>
        <w:trPr>
          <w:trHeight w:val="577"/>
        </w:trPr>
        <w:tc>
          <w:tcPr>
            <w:tcW w:w="32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5F323D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NEUROLOGIA</w:t>
            </w:r>
          </w:p>
          <w:p w:rsidR="00103D26" w:rsidRDefault="005F323D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LIVELLO 7 C</w:t>
            </w:r>
          </w:p>
        </w:tc>
        <w:tc>
          <w:tcPr>
            <w:tcW w:w="25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5F323D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UTIC</w:t>
            </w:r>
          </w:p>
          <w:p w:rsidR="00103D26" w:rsidRDefault="005F323D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LIVELLO 2 A</w:t>
            </w:r>
          </w:p>
          <w:p w:rsidR="00103D26" w:rsidRDefault="00103D26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5F323D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UROL-CHIR. PLASTICA</w:t>
            </w:r>
          </w:p>
          <w:p w:rsidR="00103D26" w:rsidRDefault="005F323D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LIVELLO 4 B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5F323D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ENDOSCOPIA PROF. DOLDO</w:t>
            </w:r>
          </w:p>
          <w:p w:rsidR="00103D26" w:rsidRDefault="005F323D">
            <w:pPr>
              <w:pStyle w:val="Standard"/>
              <w:spacing w:after="0" w:line="240" w:lineRule="auto"/>
            </w:pPr>
            <w:r>
              <w:rPr>
                <w:b/>
                <w:sz w:val="20"/>
                <w:szCs w:val="20"/>
              </w:rPr>
              <w:t>LIVELLO 2 PAD B</w:t>
            </w: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5F323D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DH REUMATOLOGIA</w:t>
            </w:r>
          </w:p>
          <w:p w:rsidR="00103D26" w:rsidRDefault="005F323D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LIVELLO 2 D</w:t>
            </w:r>
          </w:p>
        </w:tc>
      </w:tr>
      <w:tr w:rsidR="00103D26">
        <w:tblPrEx>
          <w:tblCellMar>
            <w:top w:w="0" w:type="dxa"/>
            <w:bottom w:w="0" w:type="dxa"/>
          </w:tblCellMar>
        </w:tblPrEx>
        <w:trPr>
          <w:trHeight w:val="942"/>
        </w:trPr>
        <w:tc>
          <w:tcPr>
            <w:tcW w:w="32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5F323D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SAPORITA NOEMI</w:t>
            </w:r>
          </w:p>
          <w:p w:rsidR="00103D26" w:rsidRDefault="005F323D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FIORENTINO SARA</w:t>
            </w:r>
          </w:p>
        </w:tc>
        <w:tc>
          <w:tcPr>
            <w:tcW w:w="25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5F323D">
            <w:pPr>
              <w:pStyle w:val="Standard"/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BRUNETTO GIACOMO</w:t>
            </w:r>
          </w:p>
          <w:p w:rsidR="00103D26" w:rsidRDefault="00103D26">
            <w:pPr>
              <w:pStyle w:val="Standard"/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5F323D">
            <w:pPr>
              <w:pStyle w:val="Standard"/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PUCCIANO UMILE </w:t>
            </w:r>
          </w:p>
          <w:p w:rsidR="00103D26" w:rsidRDefault="005F323D">
            <w:pPr>
              <w:pStyle w:val="Standard"/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FIORENTINO ANITA</w:t>
            </w:r>
          </w:p>
          <w:p w:rsidR="00103D26" w:rsidRDefault="005F323D">
            <w:pPr>
              <w:pStyle w:val="Standard"/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PUCCIANO GIANMARCO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5F323D">
            <w:pPr>
              <w:pStyle w:val="Standard"/>
              <w:spacing w:after="0"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CAVALIERE RACHELE</w:t>
            </w:r>
          </w:p>
          <w:p w:rsidR="00103D26" w:rsidRDefault="005F323D">
            <w:pPr>
              <w:pStyle w:val="Standard"/>
              <w:spacing w:after="0"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CRITELLI ANTONIO</w:t>
            </w:r>
          </w:p>
          <w:p w:rsidR="00103D26" w:rsidRDefault="005F323D">
            <w:pPr>
              <w:pStyle w:val="Standard"/>
              <w:spacing w:after="0"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NASCIMBENI LUDOVICA</w:t>
            </w:r>
          </w:p>
          <w:p w:rsidR="00103D26" w:rsidRDefault="00103D26">
            <w:pPr>
              <w:pStyle w:val="Standard"/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5F323D">
            <w:pPr>
              <w:pStyle w:val="Standard"/>
              <w:spacing w:after="0" w:line="240" w:lineRule="auto"/>
            </w:pPr>
            <w:r>
              <w:t>CARRABAS MARTINA</w:t>
            </w:r>
          </w:p>
        </w:tc>
      </w:tr>
      <w:tr w:rsidR="00103D26">
        <w:tblPrEx>
          <w:tblCellMar>
            <w:top w:w="0" w:type="dxa"/>
            <w:bottom w:w="0" w:type="dxa"/>
          </w:tblCellMar>
        </w:tblPrEx>
        <w:trPr>
          <w:trHeight w:val="864"/>
        </w:trPr>
        <w:tc>
          <w:tcPr>
            <w:tcW w:w="32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5F323D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CENTRO PRELIEVI</w:t>
            </w:r>
          </w:p>
          <w:p w:rsidR="00103D26" w:rsidRDefault="005F323D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LIVELLO 1 D</w:t>
            </w:r>
          </w:p>
          <w:p w:rsidR="00103D26" w:rsidRDefault="00103D26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5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5F323D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DH ONCOLOGIA</w:t>
            </w:r>
          </w:p>
          <w:p w:rsidR="00103D26" w:rsidRDefault="005F323D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LIVELLO 2 D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5F323D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DIALISI</w:t>
            </w:r>
          </w:p>
          <w:p w:rsidR="00103D26" w:rsidRDefault="005F323D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LIVELLO 1 D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103D26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103D26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103D26">
        <w:tblPrEx>
          <w:tblCellMar>
            <w:top w:w="0" w:type="dxa"/>
            <w:bottom w:w="0" w:type="dxa"/>
          </w:tblCellMar>
        </w:tblPrEx>
        <w:tc>
          <w:tcPr>
            <w:tcW w:w="32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5F323D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BONGERMINO EMANUELE</w:t>
            </w:r>
          </w:p>
          <w:p w:rsidR="00103D26" w:rsidRDefault="005F323D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AREMINI CARMEN</w:t>
            </w:r>
          </w:p>
          <w:p w:rsidR="00103D26" w:rsidRDefault="005F323D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MEZI ALESSIA</w:t>
            </w:r>
          </w:p>
          <w:p w:rsidR="00103D26" w:rsidRDefault="005F323D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NOGARA TERESA</w:t>
            </w:r>
          </w:p>
          <w:p w:rsidR="00103D26" w:rsidRDefault="00103D26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5F323D">
            <w:pPr>
              <w:pStyle w:val="Standard"/>
              <w:spacing w:after="0"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BOCCIA  MARIO</w:t>
            </w:r>
          </w:p>
          <w:p w:rsidR="00103D26" w:rsidRDefault="005F323D">
            <w:pPr>
              <w:pStyle w:val="Standard"/>
              <w:spacing w:after="0"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DE BERNARDO FRANCESCO</w:t>
            </w:r>
          </w:p>
          <w:p w:rsidR="00103D26" w:rsidRDefault="00103D26">
            <w:pPr>
              <w:pStyle w:val="Standard"/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5F323D">
            <w:pPr>
              <w:pStyle w:val="Standard"/>
              <w:spacing w:after="0"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TURCO FRANCESCO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103D26">
            <w:pPr>
              <w:pStyle w:val="Standard"/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103D26">
            <w:pPr>
              <w:pStyle w:val="Standard"/>
              <w:spacing w:after="0" w:line="240" w:lineRule="auto"/>
              <w:rPr>
                <w:bCs/>
                <w:sz w:val="20"/>
                <w:szCs w:val="20"/>
              </w:rPr>
            </w:pPr>
          </w:p>
        </w:tc>
      </w:tr>
      <w:tr w:rsidR="00103D26">
        <w:tblPrEx>
          <w:tblCellMar>
            <w:top w:w="0" w:type="dxa"/>
            <w:bottom w:w="0" w:type="dxa"/>
          </w:tblCellMar>
        </w:tblPrEx>
        <w:tc>
          <w:tcPr>
            <w:tcW w:w="32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103D26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5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103D26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103D26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</w:p>
          <w:p w:rsidR="00103D26" w:rsidRDefault="00103D26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103D26">
            <w:pPr>
              <w:pStyle w:val="Standard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3D26" w:rsidRDefault="00103D26">
            <w:pPr>
              <w:pStyle w:val="Standard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103D26" w:rsidRDefault="00103D26">
      <w:pPr>
        <w:pStyle w:val="Standard"/>
        <w:tabs>
          <w:tab w:val="left" w:pos="10515"/>
        </w:tabs>
        <w:jc w:val="both"/>
        <w:rPr>
          <w:sz w:val="24"/>
          <w:szCs w:val="24"/>
        </w:rPr>
      </w:pPr>
    </w:p>
    <w:p w:rsidR="00103D26" w:rsidRDefault="005F323D">
      <w:pPr>
        <w:pStyle w:val="Standard"/>
        <w:tabs>
          <w:tab w:val="left" w:pos="10515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Le attività di tirocinio sono previste dal lunedì al sabato compreso con orario: </w:t>
      </w:r>
      <w:r>
        <w:rPr>
          <w:sz w:val="24"/>
          <w:szCs w:val="24"/>
        </w:rPr>
        <w:tab/>
      </w:r>
    </w:p>
    <w:p w:rsidR="00103D26" w:rsidRDefault="005F323D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>mattina: 7.30- 14.00;  pomeriggio 14.00-20.00;   notte: 21.00-7.00</w:t>
      </w:r>
    </w:p>
    <w:p w:rsidR="00103D26" w:rsidRDefault="005F323D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>Per coloro che effettuano il tirocinio in servizi o unità operative con una unica turnazione (es. solo</w:t>
      </w:r>
      <w:r>
        <w:rPr>
          <w:sz w:val="24"/>
          <w:szCs w:val="24"/>
        </w:rPr>
        <w:t xml:space="preserve"> mattina)   è consentito effettuare, per non più di 3 volte a settimana dalle 7.30 alle 14.00 e dalle 14.30 alle 18.00 in accordo con il Coordinatore dell’unità operativa o del servizio.</w:t>
      </w:r>
    </w:p>
    <w:p w:rsidR="00103D26" w:rsidRDefault="005F323D">
      <w:pPr>
        <w:pStyle w:val="Standard"/>
        <w:jc w:val="both"/>
      </w:pPr>
      <w:r>
        <w:rPr>
          <w:sz w:val="24"/>
          <w:szCs w:val="24"/>
        </w:rPr>
        <w:t>Si ricorda agli studenti l’osservazione scrupolosa delle norme anti C</w:t>
      </w:r>
      <w:r>
        <w:rPr>
          <w:sz w:val="24"/>
          <w:szCs w:val="24"/>
        </w:rPr>
        <w:t>OVID-19 e l’utilizzo dei DPI così come previsto, per la sicurezza dei pazienti e degli operatori.</w:t>
      </w:r>
      <w:r>
        <w:rPr>
          <w:b/>
          <w:bCs/>
          <w:sz w:val="24"/>
          <w:szCs w:val="24"/>
          <w:u w:val="single"/>
        </w:rPr>
        <w:t xml:space="preserve"> </w:t>
      </w:r>
    </w:p>
    <w:p w:rsidR="00103D26" w:rsidRDefault="00103D26">
      <w:pPr>
        <w:pStyle w:val="Standard"/>
        <w:jc w:val="both"/>
        <w:rPr>
          <w:b/>
          <w:bCs/>
          <w:sz w:val="24"/>
          <w:szCs w:val="24"/>
          <w:u w:val="single"/>
        </w:rPr>
      </w:pPr>
    </w:p>
    <w:p w:rsidR="00103D26" w:rsidRDefault="005F323D">
      <w:pPr>
        <w:pStyle w:val="Standard"/>
        <w:jc w:val="both"/>
      </w:pPr>
      <w:r>
        <w:t xml:space="preserve">CATANZARO     </w:t>
      </w:r>
      <w:r>
        <w:tab/>
        <w:t>4 MAGGIO  2022</w:t>
      </w:r>
      <w:r>
        <w:tab/>
        <w:t xml:space="preserve">                        IL DIRETTORE DEL TIROCINIO  3° anno   Dott.ssa Vittoria Tolomeo </w:t>
      </w:r>
      <w:hyperlink r:id="rId6" w:history="1">
        <w:r>
          <w:t>v.tolomeo@unicz.it</w:t>
        </w:r>
      </w:hyperlink>
    </w:p>
    <w:p w:rsidR="00103D26" w:rsidRDefault="00103D26">
      <w:pPr>
        <w:pStyle w:val="Standard"/>
      </w:pPr>
    </w:p>
    <w:p w:rsidR="00103D26" w:rsidRDefault="00103D26">
      <w:pPr>
        <w:pStyle w:val="Standard"/>
      </w:pPr>
    </w:p>
    <w:p w:rsidR="00103D26" w:rsidRDefault="00103D26">
      <w:pPr>
        <w:pStyle w:val="Standard"/>
      </w:pPr>
    </w:p>
    <w:sectPr w:rsidR="00103D26">
      <w:pgSz w:w="16838" w:h="11906" w:orient="landscape"/>
      <w:pgMar w:top="1134" w:right="1134" w:bottom="1134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323D" w:rsidRDefault="005F323D">
      <w:pPr>
        <w:spacing w:after="0" w:line="240" w:lineRule="auto"/>
      </w:pPr>
      <w:r>
        <w:separator/>
      </w:r>
    </w:p>
  </w:endnote>
  <w:endnote w:type="continuationSeparator" w:id="0">
    <w:p w:rsidR="005F323D" w:rsidRDefault="005F32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323D" w:rsidRDefault="005F323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5F323D" w:rsidRDefault="005F32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103D26"/>
    <w:rsid w:val="00103D26"/>
    <w:rsid w:val="004E6DFA"/>
    <w:rsid w:val="005F3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67AB75-E2AD-4DB7-B3B4-71EFEA996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Tahoma"/>
        <w:kern w:val="3"/>
        <w:sz w:val="22"/>
        <w:szCs w:val="22"/>
        <w:lang w:val="it-IT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  <w:rPr>
      <w:rFonts w:cs="Lucid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Testofumetto">
    <w:name w:val="Balloon Text"/>
    <w:basedOn w:val="Standar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Internetlink">
    <w:name w:val="Internet link"/>
    <w:basedOn w:val="Carpredefinitoparagrafo"/>
    <w:rPr>
      <w:color w:val="0000FF"/>
      <w:u w:val="single"/>
    </w:rPr>
  </w:style>
  <w:style w:type="character" w:customStyle="1" w:styleId="TestofumettoCarattere">
    <w:name w:val="Testo fumetto Carattere"/>
    <w:basedOn w:val="Carpredefinitoparagrafo"/>
    <w:rPr>
      <w:rFonts w:ascii="Segoe UI" w:hAnsi="Segoe UI" w:cs="Segoe UI"/>
      <w:sz w:val="18"/>
      <w:szCs w:val="18"/>
    </w:rPr>
  </w:style>
  <w:style w:type="character" w:customStyle="1" w:styleId="Menzionenonrisolta">
    <w:name w:val="Menzione non risolta"/>
    <w:basedOn w:val="Carpredefinitoparagrafo"/>
    <w:rPr>
      <w:color w:val="605E5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v.tolomeo@unicz.i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dc:description/>
  <cp:lastModifiedBy>Utente</cp:lastModifiedBy>
  <cp:revision>2</cp:revision>
  <cp:lastPrinted>2022-04-04T10:27:00Z</cp:lastPrinted>
  <dcterms:created xsi:type="dcterms:W3CDTF">2022-05-04T20:42:00Z</dcterms:created>
  <dcterms:modified xsi:type="dcterms:W3CDTF">2022-05-04T20:42:00Z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