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216" w:rsidRDefault="004B0584">
      <w:pPr>
        <w:pStyle w:val="Standard"/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UU.OO - AOU MATER DOMINI-TIROCINIO 3° ANNO DAL 4 APRILE AL 7 MAGGIO 2022</w:t>
      </w:r>
    </w:p>
    <w:tbl>
      <w:tblPr>
        <w:tblW w:w="14169" w:type="dxa"/>
        <w:tblInd w:w="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17"/>
        <w:gridCol w:w="2589"/>
        <w:gridCol w:w="2835"/>
        <w:gridCol w:w="2977"/>
        <w:gridCol w:w="2551"/>
      </w:tblGrid>
      <w:tr w:rsidR="008F7216">
        <w:tblPrEx>
          <w:tblCellMar>
            <w:top w:w="0" w:type="dxa"/>
            <w:bottom w:w="0" w:type="dxa"/>
          </w:tblCellMar>
        </w:tblPrEx>
        <w:tc>
          <w:tcPr>
            <w:tcW w:w="32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4B0584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BLOCCO OPERATORIO</w:t>
            </w:r>
          </w:p>
          <w:p w:rsidR="008F7216" w:rsidRDefault="004B0584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LIVELLO 2 A/B</w:t>
            </w:r>
          </w:p>
        </w:tc>
        <w:tc>
          <w:tcPr>
            <w:tcW w:w="25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4B0584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UTI CCH</w:t>
            </w:r>
          </w:p>
          <w:p w:rsidR="008F7216" w:rsidRDefault="004B0584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LIVELLO 2 B</w:t>
            </w:r>
          </w:p>
          <w:p w:rsidR="008F7216" w:rsidRDefault="008F7216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4B0584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RIANIMAZIONE</w:t>
            </w:r>
          </w:p>
          <w:p w:rsidR="008F7216" w:rsidRDefault="004B0584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LIVELLO 1A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4B0584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ORTOPEDIA- CH.MAX-FACCIALE</w:t>
            </w:r>
          </w:p>
          <w:p w:rsidR="008F7216" w:rsidRDefault="004B0584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LIVELLO</w:t>
            </w:r>
            <w:r>
              <w:rPr>
                <w:b/>
                <w:sz w:val="20"/>
                <w:szCs w:val="20"/>
              </w:rPr>
              <w:t xml:space="preserve"> 7 B</w:t>
            </w: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4B0584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EPATOL.-GASTRO-NEFROL</w:t>
            </w:r>
          </w:p>
          <w:p w:rsidR="008F7216" w:rsidRDefault="004B0584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LIVELLO 8 B</w:t>
            </w:r>
          </w:p>
        </w:tc>
      </w:tr>
      <w:tr w:rsidR="008F7216">
        <w:tblPrEx>
          <w:tblCellMar>
            <w:top w:w="0" w:type="dxa"/>
            <w:bottom w:w="0" w:type="dxa"/>
          </w:tblCellMar>
        </w:tblPrEx>
        <w:trPr>
          <w:trHeight w:val="1588"/>
        </w:trPr>
        <w:tc>
          <w:tcPr>
            <w:tcW w:w="32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4B0584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ACRI CARMEN</w:t>
            </w:r>
          </w:p>
          <w:p w:rsidR="008F7216" w:rsidRDefault="004B0584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BONGERMINO EMANUELE</w:t>
            </w:r>
          </w:p>
          <w:p w:rsidR="008F7216" w:rsidRDefault="004B0584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MARANDO GIANLUCA</w:t>
            </w:r>
          </w:p>
          <w:p w:rsidR="008F7216" w:rsidRDefault="004B0584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LECINI GERTA</w:t>
            </w:r>
          </w:p>
          <w:p w:rsidR="008F7216" w:rsidRDefault="004B0584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CRITELLI DAILA</w:t>
            </w:r>
          </w:p>
        </w:tc>
        <w:tc>
          <w:tcPr>
            <w:tcW w:w="25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4B0584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BERETTA MARGHERITA</w:t>
            </w:r>
          </w:p>
          <w:p w:rsidR="008F7216" w:rsidRDefault="004B0584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CACCAVANO ALESSANDRA</w:t>
            </w:r>
          </w:p>
          <w:p w:rsidR="008F7216" w:rsidRDefault="004B0584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MALENA ANNA</w:t>
            </w:r>
          </w:p>
          <w:p w:rsidR="008F7216" w:rsidRDefault="004B0584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MELI RAFFAELE</w:t>
            </w:r>
          </w:p>
          <w:p w:rsidR="008F7216" w:rsidRDefault="004B0584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GANCI NUNZIO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4B0584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SIVIERO  NICOLO’</w:t>
            </w:r>
          </w:p>
          <w:p w:rsidR="008F7216" w:rsidRDefault="004B0584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TODARO FRANCESCO</w:t>
            </w:r>
          </w:p>
          <w:p w:rsidR="008F7216" w:rsidRDefault="004B0584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CARRABAS MARTINA</w:t>
            </w:r>
          </w:p>
          <w:p w:rsidR="008F7216" w:rsidRDefault="004B0584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AREMINI </w:t>
            </w:r>
            <w:r>
              <w:rPr>
                <w:sz w:val="20"/>
                <w:szCs w:val="20"/>
              </w:rPr>
              <w:t>CARMEN</w:t>
            </w:r>
          </w:p>
          <w:p w:rsidR="008F7216" w:rsidRDefault="004B0584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NASCIMBENE LUDOVICA</w:t>
            </w:r>
          </w:p>
          <w:p w:rsidR="008F7216" w:rsidRDefault="004B0584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 ROSE DRAGONE MEGAN</w:t>
            </w:r>
          </w:p>
          <w:p w:rsidR="008F7216" w:rsidRDefault="008F7216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4B0584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FRICANO MAURO</w:t>
            </w:r>
          </w:p>
          <w:p w:rsidR="008F7216" w:rsidRDefault="004B0584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MANNARINO EMANUELA</w:t>
            </w:r>
          </w:p>
          <w:p w:rsidR="008F7216" w:rsidRDefault="004B0584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CRITELLI ANTONIO</w:t>
            </w:r>
          </w:p>
          <w:p w:rsidR="008F7216" w:rsidRDefault="004B0584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ZELESCO MARTA</w:t>
            </w:r>
          </w:p>
          <w:p w:rsidR="008F7216" w:rsidRDefault="004B0584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MOSCHETTO SABRINA</w:t>
            </w: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4B0584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ZANGARI MATTIA</w:t>
            </w:r>
          </w:p>
          <w:p w:rsidR="008F7216" w:rsidRDefault="004B0584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CAVALIERE RACHELE</w:t>
            </w:r>
          </w:p>
          <w:p w:rsidR="008F7216" w:rsidRDefault="004B0584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CRITELLI ANTONIO</w:t>
            </w:r>
          </w:p>
          <w:p w:rsidR="008F7216" w:rsidRDefault="004B0584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PAONESSA  KEVIN</w:t>
            </w:r>
          </w:p>
          <w:p w:rsidR="008F7216" w:rsidRDefault="004B0584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TURCO MARIA</w:t>
            </w:r>
          </w:p>
        </w:tc>
      </w:tr>
      <w:tr w:rsidR="008F7216">
        <w:tblPrEx>
          <w:tblCellMar>
            <w:top w:w="0" w:type="dxa"/>
            <w:bottom w:w="0" w:type="dxa"/>
          </w:tblCellMar>
        </w:tblPrEx>
        <w:tc>
          <w:tcPr>
            <w:tcW w:w="32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4B0584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NEUROCHIRURGIA-ORL</w:t>
            </w:r>
          </w:p>
          <w:p w:rsidR="008F7216" w:rsidRDefault="004B0584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LIVELLO 7 B</w:t>
            </w:r>
          </w:p>
          <w:p w:rsidR="008F7216" w:rsidRDefault="008F7216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5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4B0584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EMODINAMICA</w:t>
            </w:r>
          </w:p>
          <w:p w:rsidR="008F7216" w:rsidRDefault="004B0584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LIVELLO 1 B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4B0584">
            <w:pPr>
              <w:pStyle w:val="Standard"/>
              <w:spacing w:after="0" w:line="240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CARDIOLOGIA INTERVENTISTICA</w:t>
            </w:r>
          </w:p>
          <w:p w:rsidR="008F7216" w:rsidRDefault="004B0584">
            <w:pPr>
              <w:pStyle w:val="Standard"/>
              <w:spacing w:after="0" w:line="240" w:lineRule="auto"/>
            </w:pPr>
            <w:r>
              <w:rPr>
                <w:b/>
                <w:bCs/>
                <w:sz w:val="18"/>
                <w:szCs w:val="18"/>
              </w:rPr>
              <w:t>LIVELLO 6 A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4B0584">
            <w:pPr>
              <w:pStyle w:val="Standard"/>
              <w:spacing w:after="0" w:line="240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CARDIOCHIRURGIA/ CHIR. VASCOL./ OCULISTICA</w:t>
            </w:r>
          </w:p>
          <w:p w:rsidR="008F7216" w:rsidRDefault="004B0584">
            <w:pPr>
              <w:pStyle w:val="Standard"/>
              <w:spacing w:after="0" w:line="240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LIVELLO 8 A</w:t>
            </w: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4B0584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ONCOLOGIA</w:t>
            </w:r>
          </w:p>
          <w:p w:rsidR="008F7216" w:rsidRDefault="004B0584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LIVELLO 9 B</w:t>
            </w:r>
          </w:p>
        </w:tc>
      </w:tr>
      <w:tr w:rsidR="008F7216">
        <w:tblPrEx>
          <w:tblCellMar>
            <w:top w:w="0" w:type="dxa"/>
            <w:bottom w:w="0" w:type="dxa"/>
          </w:tblCellMar>
        </w:tblPrEx>
        <w:trPr>
          <w:trHeight w:val="1098"/>
        </w:trPr>
        <w:tc>
          <w:tcPr>
            <w:tcW w:w="32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4B0584">
            <w:pPr>
              <w:pStyle w:val="Standard"/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DE BERNARDO FRANCESCO</w:t>
            </w:r>
          </w:p>
          <w:p w:rsidR="008F7216" w:rsidRDefault="004B0584">
            <w:pPr>
              <w:pStyle w:val="Standard"/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TURCO FRANCESCO</w:t>
            </w:r>
          </w:p>
          <w:p w:rsidR="008F7216" w:rsidRDefault="004B0584">
            <w:pPr>
              <w:pStyle w:val="Standard"/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CRITELLI DAILA</w:t>
            </w:r>
          </w:p>
          <w:p w:rsidR="008F7216" w:rsidRDefault="004B0584">
            <w:pPr>
              <w:pStyle w:val="Standard"/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MAMMONE ALESSIO</w:t>
            </w:r>
          </w:p>
        </w:tc>
        <w:tc>
          <w:tcPr>
            <w:tcW w:w="25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4B0584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BONSIGNORE ALESSIA</w:t>
            </w:r>
          </w:p>
          <w:p w:rsidR="008F7216" w:rsidRDefault="004B0584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MARTUCCI ANTONIO</w:t>
            </w:r>
          </w:p>
          <w:p w:rsidR="008F7216" w:rsidRDefault="004B0584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GIUFFRIDA NOEMI</w:t>
            </w:r>
          </w:p>
          <w:p w:rsidR="008F7216" w:rsidRDefault="008F7216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4B0584">
            <w:pPr>
              <w:pStyle w:val="Standard"/>
              <w:spacing w:after="0" w:line="240" w:lineRule="auto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CAMPAGNA GIADA</w:t>
            </w:r>
          </w:p>
          <w:p w:rsidR="008F7216" w:rsidRDefault="004B0584">
            <w:pPr>
              <w:pStyle w:val="Standard"/>
              <w:spacing w:after="0" w:line="240" w:lineRule="auto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GRASSI MARTINA</w:t>
            </w:r>
          </w:p>
          <w:p w:rsidR="008F7216" w:rsidRDefault="004B0584">
            <w:pPr>
              <w:pStyle w:val="Standard"/>
              <w:spacing w:after="0" w:line="240" w:lineRule="auto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NERO VALERIA</w:t>
            </w:r>
          </w:p>
          <w:p w:rsidR="008F7216" w:rsidRDefault="008F7216">
            <w:pPr>
              <w:pStyle w:val="Standard"/>
              <w:spacing w:after="0" w:line="240" w:lineRule="auto"/>
              <w:rPr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4B0584">
            <w:pPr>
              <w:pStyle w:val="Standard"/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CUSCELA MARCO</w:t>
            </w:r>
          </w:p>
          <w:p w:rsidR="008F7216" w:rsidRDefault="004B0584">
            <w:pPr>
              <w:pStyle w:val="Standard"/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PUGLIESE M. NEVE</w:t>
            </w:r>
          </w:p>
          <w:p w:rsidR="008F7216" w:rsidRDefault="004B0584">
            <w:pPr>
              <w:pStyle w:val="Standard"/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MARCONE LUIGINA</w:t>
            </w: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4B0584">
            <w:pPr>
              <w:pStyle w:val="Standard"/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CAMPANA SALVATORE</w:t>
            </w:r>
          </w:p>
          <w:p w:rsidR="008F7216" w:rsidRDefault="004B0584">
            <w:pPr>
              <w:pStyle w:val="Standard"/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GRUPICO ROSINA</w:t>
            </w:r>
          </w:p>
          <w:p w:rsidR="008F7216" w:rsidRDefault="004B0584">
            <w:pPr>
              <w:pStyle w:val="Standard"/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LEONE SILVANA</w:t>
            </w:r>
          </w:p>
          <w:p w:rsidR="008F7216" w:rsidRDefault="004B0584">
            <w:pPr>
              <w:pStyle w:val="Standard"/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DI BELLA GIOVANNA</w:t>
            </w:r>
          </w:p>
          <w:p w:rsidR="008F7216" w:rsidRDefault="008F7216">
            <w:pPr>
              <w:pStyle w:val="Standard"/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</w:p>
        </w:tc>
      </w:tr>
      <w:tr w:rsidR="008F7216">
        <w:tblPrEx>
          <w:tblCellMar>
            <w:top w:w="0" w:type="dxa"/>
            <w:bottom w:w="0" w:type="dxa"/>
          </w:tblCellMar>
        </w:tblPrEx>
        <w:trPr>
          <w:trHeight w:val="577"/>
        </w:trPr>
        <w:tc>
          <w:tcPr>
            <w:tcW w:w="32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4B0584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NEUROLOGIA</w:t>
            </w:r>
          </w:p>
          <w:p w:rsidR="008F7216" w:rsidRDefault="004B0584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LIVELLO 7 C</w:t>
            </w:r>
          </w:p>
        </w:tc>
        <w:tc>
          <w:tcPr>
            <w:tcW w:w="25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4B0584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UTIC</w:t>
            </w:r>
          </w:p>
          <w:p w:rsidR="008F7216" w:rsidRDefault="004B0584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LIVELLO 2 A</w:t>
            </w:r>
          </w:p>
          <w:p w:rsidR="008F7216" w:rsidRDefault="008F7216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4B0584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UROL-CHIR. PLASTICA</w:t>
            </w:r>
          </w:p>
          <w:p w:rsidR="008F7216" w:rsidRDefault="004B0584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LIVELLO 4 B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4B0584">
            <w:pPr>
              <w:pStyle w:val="Standard"/>
              <w:spacing w:after="0" w:line="240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CHIRURGIA GENERALE</w:t>
            </w:r>
          </w:p>
          <w:p w:rsidR="008F7216" w:rsidRDefault="004B0584">
            <w:pPr>
              <w:pStyle w:val="Standard"/>
              <w:spacing w:after="0" w:line="240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LIVELLO 5 B</w:t>
            </w: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8F7216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</w:p>
          <w:p w:rsidR="008F7216" w:rsidRDefault="004B0584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DH REUMATOLOGIA</w:t>
            </w:r>
          </w:p>
          <w:p w:rsidR="008F7216" w:rsidRDefault="004B0584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LIVELLO 2 D</w:t>
            </w:r>
          </w:p>
        </w:tc>
      </w:tr>
      <w:tr w:rsidR="008F7216">
        <w:tblPrEx>
          <w:tblCellMar>
            <w:top w:w="0" w:type="dxa"/>
            <w:bottom w:w="0" w:type="dxa"/>
          </w:tblCellMar>
        </w:tblPrEx>
        <w:trPr>
          <w:trHeight w:val="942"/>
        </w:trPr>
        <w:tc>
          <w:tcPr>
            <w:tcW w:w="32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4B0584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SAGARIA DAILA</w:t>
            </w:r>
          </w:p>
          <w:p w:rsidR="008F7216" w:rsidRDefault="004B0584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BERTUCA FRANCESCO</w:t>
            </w:r>
          </w:p>
          <w:p w:rsidR="008F7216" w:rsidRDefault="004B0584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GIROLDINI ILARIA</w:t>
            </w:r>
          </w:p>
          <w:p w:rsidR="008F7216" w:rsidRDefault="008F7216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4B0584">
            <w:pPr>
              <w:pStyle w:val="Standard"/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GRECO MARTINA</w:t>
            </w:r>
          </w:p>
          <w:p w:rsidR="008F7216" w:rsidRDefault="004B0584">
            <w:pPr>
              <w:pStyle w:val="Standard"/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BRUNETTO GIACOMO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4B0584">
            <w:pPr>
              <w:pStyle w:val="Standard"/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CIARDULLO LUCA</w:t>
            </w:r>
          </w:p>
          <w:p w:rsidR="008F7216" w:rsidRDefault="004B0584">
            <w:pPr>
              <w:pStyle w:val="Standard"/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NICOLOSI CHIARA</w:t>
            </w:r>
          </w:p>
          <w:p w:rsidR="008F7216" w:rsidRDefault="004B0584">
            <w:pPr>
              <w:pStyle w:val="Standard"/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FIORENTINO SARA</w:t>
            </w: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4B0584">
            <w:pPr>
              <w:pStyle w:val="Standard"/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MENNITI GIULIA</w:t>
            </w:r>
          </w:p>
          <w:p w:rsidR="008F7216" w:rsidRDefault="004B0584">
            <w:pPr>
              <w:pStyle w:val="Standard"/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TENUTA KAMIL</w:t>
            </w:r>
          </w:p>
          <w:p w:rsidR="008F7216" w:rsidRDefault="008F7216">
            <w:pPr>
              <w:pStyle w:val="Standard"/>
              <w:spacing w:after="0" w:line="240" w:lineRule="auto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4B0584">
            <w:pPr>
              <w:pStyle w:val="Standard"/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MASCI VINCENZA</w:t>
            </w:r>
          </w:p>
          <w:p w:rsidR="008F7216" w:rsidRDefault="008F7216">
            <w:pPr>
              <w:pStyle w:val="Standard"/>
              <w:spacing w:after="0" w:line="240" w:lineRule="auto"/>
            </w:pPr>
          </w:p>
        </w:tc>
      </w:tr>
      <w:tr w:rsidR="008F7216">
        <w:tblPrEx>
          <w:tblCellMar>
            <w:top w:w="0" w:type="dxa"/>
            <w:bottom w:w="0" w:type="dxa"/>
          </w:tblCellMar>
        </w:tblPrEx>
        <w:trPr>
          <w:trHeight w:val="864"/>
        </w:trPr>
        <w:tc>
          <w:tcPr>
            <w:tcW w:w="32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4B0584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ENDOSCOPIA DIGESTIVA</w:t>
            </w:r>
          </w:p>
          <w:p w:rsidR="008F7216" w:rsidRDefault="004B0584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( Prof. Doldo)</w:t>
            </w:r>
          </w:p>
          <w:p w:rsidR="008F7216" w:rsidRDefault="004B0584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LIVELLO 2B</w:t>
            </w:r>
          </w:p>
          <w:p w:rsidR="008F7216" w:rsidRDefault="008F7216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5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8F7216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4B0584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CENTRO PRELIEVI</w:t>
            </w:r>
          </w:p>
          <w:p w:rsidR="008F7216" w:rsidRDefault="004B0584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LIVELLO 1 D</w:t>
            </w:r>
          </w:p>
          <w:p w:rsidR="008F7216" w:rsidRDefault="008F7216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4B0584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DH ONCOLOGIA</w:t>
            </w:r>
          </w:p>
          <w:p w:rsidR="008F7216" w:rsidRDefault="004B0584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LIVELLO 2 D</w:t>
            </w: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4B0584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DIALISI</w:t>
            </w:r>
          </w:p>
          <w:p w:rsidR="008F7216" w:rsidRDefault="004B0584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LIVELLO 1 D</w:t>
            </w:r>
          </w:p>
        </w:tc>
      </w:tr>
      <w:tr w:rsidR="008F7216">
        <w:tblPrEx>
          <w:tblCellMar>
            <w:top w:w="0" w:type="dxa"/>
            <w:bottom w:w="0" w:type="dxa"/>
          </w:tblCellMar>
        </w:tblPrEx>
        <w:tc>
          <w:tcPr>
            <w:tcW w:w="32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4B0584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SIMONE ANNALISA</w:t>
            </w:r>
          </w:p>
          <w:p w:rsidR="008F7216" w:rsidRDefault="008F7216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8F7216">
            <w:pPr>
              <w:pStyle w:val="Standard"/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4B0584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SAPORITA NOEMI</w:t>
            </w:r>
          </w:p>
          <w:p w:rsidR="008F7216" w:rsidRDefault="004B0584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SPROVIERO NILDE</w:t>
            </w:r>
          </w:p>
          <w:p w:rsidR="008F7216" w:rsidRDefault="004B0584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IENNARO GIUSEPPE</w:t>
            </w:r>
          </w:p>
          <w:p w:rsidR="008F7216" w:rsidRDefault="004B0584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NOGARA TERESA</w:t>
            </w:r>
          </w:p>
          <w:p w:rsidR="008F7216" w:rsidRDefault="008F7216">
            <w:pPr>
              <w:pStyle w:val="Standard"/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4B0584">
            <w:pPr>
              <w:pStyle w:val="Standard"/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SPINA GIUSY</w:t>
            </w:r>
          </w:p>
          <w:p w:rsidR="008F7216" w:rsidRDefault="004B0584">
            <w:pPr>
              <w:pStyle w:val="Standard"/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MARTINO ANTONELLA</w:t>
            </w:r>
          </w:p>
          <w:p w:rsidR="008F7216" w:rsidRDefault="004B0584">
            <w:pPr>
              <w:pStyle w:val="Standard"/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BILARDO FRANCESCA</w:t>
            </w:r>
          </w:p>
          <w:p w:rsidR="008F7216" w:rsidRDefault="004B0584">
            <w:pPr>
              <w:pStyle w:val="Standard"/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SEMINERIO ANGELO</w:t>
            </w:r>
          </w:p>
          <w:p w:rsidR="008F7216" w:rsidRDefault="004B0584">
            <w:pPr>
              <w:pStyle w:val="Standard"/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BOCCIA MARIO</w:t>
            </w: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4B0584">
            <w:pPr>
              <w:pStyle w:val="Standard"/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LO </w:t>
            </w:r>
            <w:r>
              <w:rPr>
                <w:bCs/>
                <w:sz w:val="20"/>
                <w:szCs w:val="20"/>
              </w:rPr>
              <w:t>BIANCO SERENA</w:t>
            </w:r>
          </w:p>
          <w:p w:rsidR="008F7216" w:rsidRDefault="004B0584">
            <w:pPr>
              <w:pStyle w:val="Standard"/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MEZI ALESIA</w:t>
            </w:r>
          </w:p>
          <w:p w:rsidR="008F7216" w:rsidRDefault="004B0584">
            <w:pPr>
              <w:pStyle w:val="Standard"/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SPANO’ NOEMI</w:t>
            </w:r>
          </w:p>
          <w:p w:rsidR="008F7216" w:rsidRDefault="004B0584">
            <w:pPr>
              <w:pStyle w:val="Standard"/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ADORNETTI SARA</w:t>
            </w:r>
          </w:p>
          <w:p w:rsidR="008F7216" w:rsidRDefault="008F7216">
            <w:pPr>
              <w:pStyle w:val="Standard"/>
              <w:spacing w:after="0" w:line="240" w:lineRule="auto"/>
              <w:rPr>
                <w:bCs/>
                <w:sz w:val="20"/>
                <w:szCs w:val="20"/>
              </w:rPr>
            </w:pPr>
          </w:p>
        </w:tc>
      </w:tr>
      <w:tr w:rsidR="008F7216">
        <w:tblPrEx>
          <w:tblCellMar>
            <w:top w:w="0" w:type="dxa"/>
            <w:bottom w:w="0" w:type="dxa"/>
          </w:tblCellMar>
        </w:tblPrEx>
        <w:tc>
          <w:tcPr>
            <w:tcW w:w="32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8F7216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5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8F7216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8F7216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</w:p>
          <w:p w:rsidR="008F7216" w:rsidRDefault="008F7216">
            <w:pPr>
              <w:pStyle w:val="Standard"/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8F7216">
            <w:pPr>
              <w:pStyle w:val="Standard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216" w:rsidRDefault="008F7216">
            <w:pPr>
              <w:pStyle w:val="Standard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8F7216" w:rsidRDefault="004B0584">
      <w:pPr>
        <w:pStyle w:val="Standard"/>
        <w:tabs>
          <w:tab w:val="left" w:pos="10515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Le attività di tirocinio sono previste dal lunedì al sabato compreso con orario: </w:t>
      </w:r>
      <w:r>
        <w:rPr>
          <w:sz w:val="24"/>
          <w:szCs w:val="24"/>
        </w:rPr>
        <w:tab/>
      </w:r>
    </w:p>
    <w:p w:rsidR="008F7216" w:rsidRDefault="004B0584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>mattina: 7.30- 14.00;  pomeriggio 14.00-20.00;   notte: 21.00-7.00</w:t>
      </w:r>
    </w:p>
    <w:p w:rsidR="008F7216" w:rsidRDefault="004B0584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Per coloro che effettuano il tirocinio in </w:t>
      </w:r>
      <w:r>
        <w:rPr>
          <w:sz w:val="24"/>
          <w:szCs w:val="24"/>
        </w:rPr>
        <w:t>servizi o unità operative con una unica turnazione (es. solo mattina)   è consentito effettuare, per non più di 3 volte a settimana dalle 7.30 alle 14.00 e dalle 14.30 alle 18.00 in accordo con il Coordinatore dell’unità operativa o del servizio.</w:t>
      </w:r>
    </w:p>
    <w:p w:rsidR="008F7216" w:rsidRDefault="004B0584">
      <w:pPr>
        <w:pStyle w:val="Standard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I TURNI E</w:t>
      </w:r>
      <w:r>
        <w:rPr>
          <w:b/>
          <w:bCs/>
          <w:sz w:val="24"/>
          <w:szCs w:val="24"/>
          <w:u w:val="single"/>
        </w:rPr>
        <w:t>VIDENZIATI SUL MOVIMENTO RIGUARDANO SOLO IL PRIMO GIORNO DI  ACCESSO ALL’UU.OO; CHI DOVREBBE FARE IL POMERIGGIO DOVRA’ ENTRARE POCO PRIMA DELLE 14.00 PER RELAZIONARSI CON IL COORDINATORE. I TURNI  SUCCESSIVI SARANNO STABILITI DAL COOORDINATORE INFERMIERIST</w:t>
      </w:r>
      <w:r>
        <w:rPr>
          <w:b/>
          <w:bCs/>
          <w:sz w:val="24"/>
          <w:szCs w:val="24"/>
          <w:u w:val="single"/>
        </w:rPr>
        <w:t>ICO DELL’UNITA OPERATIVA</w:t>
      </w:r>
    </w:p>
    <w:p w:rsidR="008F7216" w:rsidRDefault="004B0584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>Si ricorda agli studenti, in questa fase di pandemia, l’osservazione scrupolosa delle norme anti COVID-19 e l’utilizzo dei DPI così come previsto, per la sicurezza dei pazienti e degli operatori.</w:t>
      </w:r>
    </w:p>
    <w:p w:rsidR="008F7216" w:rsidRDefault="004B0584">
      <w:pPr>
        <w:pStyle w:val="Standard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E’ NECESSARIO CHE GLI STUDENTI </w:t>
      </w:r>
      <w:r>
        <w:rPr>
          <w:b/>
          <w:bCs/>
          <w:sz w:val="24"/>
          <w:szCs w:val="24"/>
          <w:u w:val="single"/>
        </w:rPr>
        <w:t xml:space="preserve">SIANO MUNITI DI GREEN PASS  CON 3° DOSE E DI MASCHERINA FFP2 </w:t>
      </w:r>
    </w:p>
    <w:p w:rsidR="008F7216" w:rsidRDefault="008F7216">
      <w:pPr>
        <w:pStyle w:val="Standard"/>
        <w:jc w:val="both"/>
        <w:rPr>
          <w:b/>
          <w:bCs/>
          <w:sz w:val="24"/>
          <w:szCs w:val="24"/>
          <w:u w:val="single"/>
        </w:rPr>
      </w:pPr>
    </w:p>
    <w:p w:rsidR="008F7216" w:rsidRDefault="004B0584">
      <w:pPr>
        <w:pStyle w:val="Standard"/>
        <w:jc w:val="both"/>
      </w:pPr>
      <w:r>
        <w:t xml:space="preserve">CATANZARO     </w:t>
      </w:r>
      <w:r>
        <w:tab/>
      </w:r>
      <w:r>
        <w:tab/>
        <w:t xml:space="preserve">                        IL DIRETTORE DEL TIROCINIO  3° anno   Dott.ssa Vittoria Tolomeo </w:t>
      </w:r>
      <w:hyperlink r:id="rId6" w:history="1">
        <w:r>
          <w:t>v.tolomeo@unicz.it</w:t>
        </w:r>
      </w:hyperlink>
    </w:p>
    <w:p w:rsidR="008F7216" w:rsidRDefault="008F7216">
      <w:pPr>
        <w:pStyle w:val="Standard"/>
      </w:pPr>
    </w:p>
    <w:p w:rsidR="008F7216" w:rsidRDefault="008F7216">
      <w:pPr>
        <w:pStyle w:val="Standard"/>
      </w:pPr>
    </w:p>
    <w:p w:rsidR="008F7216" w:rsidRDefault="008F7216">
      <w:pPr>
        <w:pStyle w:val="Standard"/>
      </w:pPr>
    </w:p>
    <w:sectPr w:rsidR="008F7216">
      <w:pgSz w:w="16838" w:h="11906" w:orient="landscape"/>
      <w:pgMar w:top="1134" w:right="1134" w:bottom="1134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0584" w:rsidRDefault="004B0584">
      <w:pPr>
        <w:spacing w:after="0" w:line="240" w:lineRule="auto"/>
      </w:pPr>
      <w:r>
        <w:separator/>
      </w:r>
    </w:p>
  </w:endnote>
  <w:endnote w:type="continuationSeparator" w:id="0">
    <w:p w:rsidR="004B0584" w:rsidRDefault="004B0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0584" w:rsidRDefault="004B058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4B0584" w:rsidRDefault="004B05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8F7216"/>
    <w:rsid w:val="004B0584"/>
    <w:rsid w:val="005A3CAD"/>
    <w:rsid w:val="008F7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05891D-0E20-4D4B-8A4F-F5F0A41F8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Tahoma"/>
        <w:kern w:val="3"/>
        <w:sz w:val="22"/>
        <w:szCs w:val="22"/>
        <w:lang w:val="it-IT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rPr>
      <w:rFonts w:cs="Lucid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Testofumetto">
    <w:name w:val="Balloon Text"/>
    <w:basedOn w:val="Standar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Internetlink">
    <w:name w:val="Internet link"/>
    <w:basedOn w:val="Carpredefinitoparagrafo"/>
    <w:rPr>
      <w:color w:val="0000FF"/>
      <w:u w:val="single"/>
    </w:rPr>
  </w:style>
  <w:style w:type="character" w:customStyle="1" w:styleId="TestofumettoCarattere">
    <w:name w:val="Testo fumetto Carattere"/>
    <w:basedOn w:val="Carpredefinitoparagrafo"/>
    <w:rPr>
      <w:rFonts w:ascii="Segoe UI" w:hAnsi="Segoe UI" w:cs="Segoe UI"/>
      <w:sz w:val="18"/>
      <w:szCs w:val="18"/>
    </w:rPr>
  </w:style>
  <w:style w:type="character" w:customStyle="1" w:styleId="Menzionenonrisolta">
    <w:name w:val="Menzione non risolta"/>
    <w:basedOn w:val="Carpredefinitoparagrafo"/>
    <w:rPr>
      <w:color w:val="605E5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v.tolomeo@unicz.i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dc:description/>
  <cp:lastModifiedBy>Utente</cp:lastModifiedBy>
  <cp:revision>2</cp:revision>
  <cp:lastPrinted>2022-03-30T08:32:00Z</cp:lastPrinted>
  <dcterms:created xsi:type="dcterms:W3CDTF">2022-04-02T15:04:00Z</dcterms:created>
  <dcterms:modified xsi:type="dcterms:W3CDTF">2022-04-02T15:04:00Z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